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:rsidRPr="0059649E" w14:paraId="02F5147A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1B91BC06" w14:textId="77777777" w:rsidR="001B2ABD" w:rsidRPr="0059649E" w:rsidRDefault="001B2ABD" w:rsidP="001B2ABD">
            <w:pPr>
              <w:tabs>
                <w:tab w:val="left" w:pos="990"/>
              </w:tabs>
              <w:jc w:val="center"/>
            </w:pPr>
            <w:r w:rsidRPr="0059649E">
              <w:rPr>
                <w:noProof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4A34FE87" wp14:editId="60659D95">
                      <wp:extent cx="2780030" cy="2694305"/>
                      <wp:effectExtent l="19050" t="19050" r="39370" b="29845"/>
                      <wp:docPr id="2" name="Óvalo 2" title="Foto de rostro de hombre profesiona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0030" cy="26943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578662" w14:textId="77777777" w:rsidR="00EE4C8D" w:rsidRPr="00EE4C8D" w:rsidRDefault="00EE4C8D" w:rsidP="00EE4C8D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34FE87" id="Óvalo 2" o:spid="_x0000_s1026" alt="Título: Foto de rostro de hombre profesional" style="width:218.9pt;height:21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" strokecolor="#94b6d2 [3204]" strokeweight="5pt">
                      <v:fill r:id="rId11" o:title="" recolor="t" rotate="t" type="frame"/>
                      <v:stroke joinstyle="miter"/>
                      <v:textbox>
                        <w:txbxContent>
                          <w:p w14:paraId="59578662" w14:textId="77777777" w:rsidR="00EE4C8D" w:rsidRPr="00EE4C8D" w:rsidRDefault="00EE4C8D" w:rsidP="00EE4C8D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40E701E7" w14:textId="77777777" w:rsidR="001B2ABD" w:rsidRPr="00691FCC" w:rsidRDefault="001B2ABD" w:rsidP="000C45FF">
            <w:pPr>
              <w:tabs>
                <w:tab w:val="left" w:pos="990"/>
              </w:tabs>
              <w:rPr>
                <w:sz w:val="36"/>
                <w:szCs w:val="36"/>
              </w:rPr>
            </w:pPr>
          </w:p>
        </w:tc>
        <w:tc>
          <w:tcPr>
            <w:tcW w:w="6470" w:type="dxa"/>
            <w:vAlign w:val="bottom"/>
          </w:tcPr>
          <w:p w14:paraId="7940DEF2" w14:textId="24698016" w:rsidR="001B2ABD" w:rsidRPr="00691FCC" w:rsidRDefault="007A731D" w:rsidP="001B2ABD">
            <w:pPr>
              <w:pStyle w:val="Ttulo"/>
              <w:rPr>
                <w:sz w:val="36"/>
                <w:szCs w:val="36"/>
              </w:rPr>
            </w:pPr>
            <w:r w:rsidRPr="00691FCC">
              <w:rPr>
                <w:sz w:val="36"/>
                <w:szCs w:val="36"/>
              </w:rPr>
              <w:t xml:space="preserve">Miguel Angel Herrera hernández </w:t>
            </w:r>
          </w:p>
          <w:p w14:paraId="48B5D68F" w14:textId="41ADD003" w:rsidR="001B2ABD" w:rsidRPr="00691FCC" w:rsidRDefault="00691FCC" w:rsidP="001B2ABD">
            <w:pPr>
              <w:pStyle w:val="Subttulo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4411CC12" wp14:editId="7607778A">
                  <wp:extent cx="3962400" cy="1944370"/>
                  <wp:effectExtent l="0" t="0" r="0" b="0"/>
                  <wp:docPr id="3" name="Imagen 3" descr="Imagen que contiene naturaleza, agu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Imagen que contiene naturaleza, agua&#10;&#10;Descripción generada automáticament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194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ABD" w:rsidRPr="0059649E" w14:paraId="0C6CF837" w14:textId="77777777" w:rsidTr="001B2ABD">
        <w:tc>
          <w:tcPr>
            <w:tcW w:w="3600" w:type="dxa"/>
          </w:tcPr>
          <w:p w14:paraId="0F1F4EB6" w14:textId="2F31D344" w:rsidR="001B2ABD" w:rsidRPr="0059649E" w:rsidRDefault="001B2ABD" w:rsidP="00036450">
            <w:pPr>
              <w:pStyle w:val="Ttulo3"/>
            </w:pPr>
          </w:p>
          <w:p w14:paraId="4489AB3B" w14:textId="234FEAA8" w:rsidR="00036450" w:rsidRPr="0059649E" w:rsidRDefault="00691FCC" w:rsidP="00691FCC">
            <w:r>
              <w:t xml:space="preserve">I am 26 </w:t>
            </w:r>
            <w:proofErr w:type="spellStart"/>
            <w:r>
              <w:t>years</w:t>
            </w:r>
            <w:proofErr w:type="spellEnd"/>
            <w:r>
              <w:t xml:space="preserve"> </w:t>
            </w:r>
            <w:proofErr w:type="spellStart"/>
            <w:r>
              <w:t>old</w:t>
            </w:r>
            <w:proofErr w:type="spellEnd"/>
            <w:r>
              <w:t xml:space="preserve">. I </w:t>
            </w:r>
            <w:proofErr w:type="spellStart"/>
            <w:r>
              <w:t>would</w:t>
            </w:r>
            <w:proofErr w:type="spellEnd"/>
            <w:r>
              <w:t xml:space="preserve"> </w:t>
            </w:r>
            <w:proofErr w:type="spellStart"/>
            <w:r>
              <w:t>like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work</w:t>
            </w:r>
            <w:proofErr w:type="spellEnd"/>
            <w:r>
              <w:t xml:space="preserve"> in </w:t>
            </w:r>
            <w:proofErr w:type="spellStart"/>
            <w:r>
              <w:t>another</w:t>
            </w:r>
            <w:proofErr w:type="spellEnd"/>
            <w:r>
              <w:t xml:space="preserve"> country </w:t>
            </w:r>
            <w:proofErr w:type="spellStart"/>
            <w:proofErr w:type="gramStart"/>
            <w:r>
              <w:t>because</w:t>
            </w:r>
            <w:proofErr w:type="spellEnd"/>
            <w:r>
              <w:t xml:space="preserve">  i</w:t>
            </w:r>
            <w:proofErr w:type="gramEnd"/>
            <w:r>
              <w:t xml:space="preserve"> </w:t>
            </w:r>
            <w:proofErr w:type="spellStart"/>
            <w:r>
              <w:t>would</w:t>
            </w:r>
            <w:proofErr w:type="spellEnd"/>
            <w:r>
              <w:t xml:space="preserve"> </w:t>
            </w:r>
            <w:proofErr w:type="spellStart"/>
            <w:r>
              <w:t>like</w:t>
            </w:r>
            <w:proofErr w:type="spellEnd"/>
            <w:r>
              <w:t xml:space="preserve"> </w:t>
            </w:r>
            <w:proofErr w:type="spellStart"/>
            <w:r>
              <w:t>earn</w:t>
            </w:r>
            <w:proofErr w:type="spellEnd"/>
            <w:r>
              <w:t xml:space="preserve"> more </w:t>
            </w:r>
            <w:proofErr w:type="spellStart"/>
            <w:r>
              <w:t>money</w:t>
            </w:r>
            <w:proofErr w:type="spellEnd"/>
            <w:r>
              <w:t xml:space="preserve"> and </w:t>
            </w:r>
            <w:proofErr w:type="spellStart"/>
            <w:r>
              <w:t>give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myself</w:t>
            </w:r>
            <w:proofErr w:type="spellEnd"/>
            <w:r>
              <w:t xml:space="preserve"> a </w:t>
            </w:r>
            <w:proofErr w:type="spellStart"/>
            <w:r>
              <w:t>better</w:t>
            </w:r>
            <w:proofErr w:type="spellEnd"/>
            <w:r>
              <w:t xml:space="preserve"> </w:t>
            </w:r>
            <w:proofErr w:type="spellStart"/>
            <w:r>
              <w:t>life</w:t>
            </w:r>
            <w:proofErr w:type="spellEnd"/>
            <w:r>
              <w:t xml:space="preserve">.  I am </w:t>
            </w:r>
            <w:proofErr w:type="spellStart"/>
            <w:r>
              <w:t>proactive</w:t>
            </w:r>
            <w:proofErr w:type="spellEnd"/>
            <w:r>
              <w:t xml:space="preserve"> positive and </w:t>
            </w:r>
            <w:proofErr w:type="spellStart"/>
            <w:r>
              <w:t>always</w:t>
            </w:r>
            <w:proofErr w:type="spellEnd"/>
            <w:r>
              <w:t xml:space="preserve"> i am </w:t>
            </w:r>
            <w:proofErr w:type="spellStart"/>
            <w:r>
              <w:t>loving</w:t>
            </w:r>
            <w:proofErr w:type="spellEnd"/>
            <w:r>
              <w:t xml:space="preserve"> </w:t>
            </w:r>
            <w:proofErr w:type="spellStart"/>
            <w:r>
              <w:t>my</w:t>
            </w:r>
            <w:proofErr w:type="spellEnd"/>
            <w:r>
              <w:t xml:space="preserve"> </w:t>
            </w:r>
            <w:proofErr w:type="spellStart"/>
            <w:r>
              <w:t>jobs</w:t>
            </w:r>
            <w:proofErr w:type="spellEnd"/>
            <w:r>
              <w:t xml:space="preserve">.  </w:t>
            </w:r>
            <w:r w:rsidR="008B4A77">
              <w:t>¡</w:t>
            </w:r>
            <w:proofErr w:type="spellStart"/>
            <w:r w:rsidR="008B4A77">
              <w:t>please</w:t>
            </w:r>
            <w:proofErr w:type="spellEnd"/>
            <w:r>
              <w:t xml:space="preserve"> </w:t>
            </w:r>
            <w:proofErr w:type="spellStart"/>
            <w:r>
              <w:t>choose</w:t>
            </w:r>
            <w:proofErr w:type="spellEnd"/>
            <w:r>
              <w:t xml:space="preserve"> me and </w:t>
            </w:r>
            <w:proofErr w:type="spellStart"/>
            <w:r>
              <w:t>I´ll</w:t>
            </w:r>
            <w:proofErr w:type="spellEnd"/>
            <w:r>
              <w:t xml:space="preserve"> </w:t>
            </w:r>
            <w:proofErr w:type="spellStart"/>
            <w:r>
              <w:t>give</w:t>
            </w:r>
            <w:proofErr w:type="spellEnd"/>
            <w:r>
              <w:t xml:space="preserve">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me </w:t>
            </w:r>
            <w:proofErr w:type="spellStart"/>
            <w:r>
              <w:t>every</w:t>
            </w:r>
            <w:proofErr w:type="spellEnd"/>
            <w:r>
              <w:t xml:space="preserve"> </w:t>
            </w:r>
            <w:proofErr w:type="spellStart"/>
            <w:r>
              <w:t>day</w:t>
            </w:r>
            <w:proofErr w:type="spellEnd"/>
            <w:r>
              <w:t xml:space="preserve"> in </w:t>
            </w:r>
            <w:proofErr w:type="spellStart"/>
            <w:r>
              <w:t>my</w:t>
            </w:r>
            <w:proofErr w:type="spellEnd"/>
            <w:r>
              <w:t xml:space="preserve"> </w:t>
            </w:r>
            <w:proofErr w:type="spellStart"/>
            <w:r>
              <w:t>work</w:t>
            </w:r>
            <w:proofErr w:type="spellEnd"/>
            <w:r>
              <w:t>!</w:t>
            </w:r>
          </w:p>
          <w:p w14:paraId="707ADF1B" w14:textId="77777777" w:rsidR="00036450" w:rsidRPr="0059649E" w:rsidRDefault="00036450" w:rsidP="00036450"/>
          <w:sdt>
            <w:sdtPr>
              <w:id w:val="-1954003311"/>
              <w:placeholder>
                <w:docPart w:val="0BD9574F713040628581C531B8612902"/>
              </w:placeholder>
              <w:temporary/>
              <w:showingPlcHdr/>
              <w15:appearance w15:val="hidden"/>
            </w:sdtPr>
            <w:sdtEndPr/>
            <w:sdtContent>
              <w:p w14:paraId="34CE057F" w14:textId="77777777" w:rsidR="00036450" w:rsidRPr="0059649E" w:rsidRDefault="00CB0055" w:rsidP="00CB0055">
                <w:pPr>
                  <w:pStyle w:val="Ttulo3"/>
                </w:pPr>
                <w:r w:rsidRPr="0059649E">
                  <w:rPr>
                    <w:lang w:bidi="es-ES"/>
                  </w:rPr>
                  <w:t>Contacto</w:t>
                </w:r>
              </w:p>
            </w:sdtContent>
          </w:sdt>
          <w:p w14:paraId="5EB5A82F" w14:textId="5D10C3FA" w:rsidR="004D3011" w:rsidRPr="0059649E" w:rsidRDefault="008B4A77" w:rsidP="004D3011">
            <w:proofErr w:type="spellStart"/>
            <w:r>
              <w:t>telephone</w:t>
            </w:r>
            <w:proofErr w:type="spellEnd"/>
          </w:p>
          <w:p w14:paraId="7A02051D" w14:textId="10FCA3EE" w:rsidR="004D3011" w:rsidRPr="0059649E" w:rsidRDefault="008B4A77" w:rsidP="004D3011">
            <w:r>
              <w:t>8721316052</w:t>
            </w:r>
          </w:p>
          <w:p w14:paraId="3A8B14E8" w14:textId="77777777" w:rsidR="004D3011" w:rsidRPr="0059649E" w:rsidRDefault="004D3011" w:rsidP="004D3011"/>
          <w:sdt>
            <w:sdtPr>
              <w:id w:val="67859272"/>
              <w:placeholder>
                <w:docPart w:val="E159B3A8EA754BE887CA719E22B07ACB"/>
              </w:placeholder>
              <w:temporary/>
              <w:showingPlcHdr/>
              <w15:appearance w15:val="hidden"/>
            </w:sdtPr>
            <w:sdtEndPr/>
            <w:sdtContent>
              <w:p w14:paraId="04ADED5D" w14:textId="77777777" w:rsidR="004D3011" w:rsidRPr="0059649E" w:rsidRDefault="004D3011" w:rsidP="004D3011">
                <w:r w:rsidRPr="0059649E">
                  <w:rPr>
                    <w:lang w:bidi="es-ES"/>
                  </w:rPr>
                  <w:t>SITIO WEB:</w:t>
                </w:r>
              </w:p>
            </w:sdtContent>
          </w:sdt>
          <w:p w14:paraId="1F77BD89" w14:textId="4605AC81" w:rsidR="004D3011" w:rsidRPr="0059649E" w:rsidRDefault="008B4A77" w:rsidP="004D3011">
            <w:r>
              <w:t xml:space="preserve">Instagram: </w:t>
            </w:r>
            <w:proofErr w:type="spellStart"/>
            <w:proofErr w:type="gramStart"/>
            <w:r>
              <w:t>her.miguelangel</w:t>
            </w:r>
            <w:proofErr w:type="spellEnd"/>
            <w:proofErr w:type="gramEnd"/>
          </w:p>
          <w:p w14:paraId="4FAF05D0" w14:textId="77777777" w:rsidR="004D3011" w:rsidRPr="0059649E" w:rsidRDefault="004D3011" w:rsidP="004D3011"/>
          <w:sdt>
            <w:sdtPr>
              <w:id w:val="-240260293"/>
              <w:placeholder>
                <w:docPart w:val="131D032C3A9D45FCB71DC3D0AA6755E1"/>
              </w:placeholder>
              <w:temporary/>
              <w:showingPlcHdr/>
              <w15:appearance w15:val="hidden"/>
            </w:sdtPr>
            <w:sdtEndPr/>
            <w:sdtContent>
              <w:p w14:paraId="087EDCA0" w14:textId="77777777" w:rsidR="004D3011" w:rsidRPr="0059649E" w:rsidRDefault="004D3011" w:rsidP="004D3011">
                <w:r w:rsidRPr="0059649E">
                  <w:rPr>
                    <w:lang w:bidi="es-ES"/>
                  </w:rPr>
                  <w:t>CORREO ELECTRÓNICO:</w:t>
                </w:r>
              </w:p>
            </w:sdtContent>
          </w:sdt>
          <w:p w14:paraId="606243AB" w14:textId="52C2A954" w:rsidR="004142CD" w:rsidRPr="0059649E" w:rsidRDefault="008B4A77" w:rsidP="004142CD">
            <w:r>
              <w:t>miguel. herrera.22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@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hotmail.com</w:t>
            </w:r>
          </w:p>
          <w:p w14:paraId="39169D79" w14:textId="09D26723" w:rsidR="004D3011" w:rsidRPr="0059649E" w:rsidRDefault="004D3011" w:rsidP="008B4A77">
            <w:pPr>
              <w:pStyle w:val="Ttulo3"/>
            </w:pPr>
          </w:p>
        </w:tc>
        <w:tc>
          <w:tcPr>
            <w:tcW w:w="720" w:type="dxa"/>
          </w:tcPr>
          <w:p w14:paraId="33A4047F" w14:textId="77777777" w:rsidR="001B2ABD" w:rsidRPr="0059649E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364D584D" w14:textId="5A7670A2" w:rsidR="001B2ABD" w:rsidRPr="0059649E" w:rsidRDefault="008B4A77" w:rsidP="00036450">
            <w:pPr>
              <w:pStyle w:val="Ttulo2"/>
            </w:pPr>
            <w:r>
              <w:t>education</w:t>
            </w:r>
          </w:p>
          <w:p w14:paraId="5041457B" w14:textId="51E3DC3F" w:rsidR="00036450" w:rsidRPr="0059649E" w:rsidRDefault="005614FF" w:rsidP="00B359E4">
            <w:pPr>
              <w:pStyle w:val="Ttulo4"/>
            </w:pPr>
            <w:r>
              <w:t>Instituto Angloamericano Torreón Coahuila</w:t>
            </w:r>
            <w:r w:rsidR="00691FCC">
              <w:t xml:space="preserve"> México</w:t>
            </w:r>
          </w:p>
          <w:p w14:paraId="4C26EFC5" w14:textId="1AA7B328" w:rsidR="00CC0C6D" w:rsidRPr="0059649E" w:rsidRDefault="00CC0C6D" w:rsidP="00CC0C6D"/>
          <w:p w14:paraId="0CC92A51" w14:textId="61464019" w:rsidR="00036450" w:rsidRPr="0059649E" w:rsidRDefault="004142CD" w:rsidP="004142CD">
            <w:r w:rsidRPr="0059649E">
              <w:rPr>
                <w:lang w:bidi="es-ES"/>
              </w:rPr>
              <w:t xml:space="preserve"> </w:t>
            </w:r>
          </w:p>
          <w:p w14:paraId="1C691F6C" w14:textId="2732167C" w:rsidR="00036450" w:rsidRDefault="005614FF" w:rsidP="00B359E4">
            <w:pPr>
              <w:pStyle w:val="Ttulo4"/>
            </w:pPr>
            <w:r>
              <w:t>ELEUAC Torreón Coahuila</w:t>
            </w:r>
            <w:r w:rsidR="00691FCC">
              <w:t xml:space="preserve"> México</w:t>
            </w:r>
          </w:p>
          <w:p w14:paraId="47954F24" w14:textId="77777777" w:rsidR="008B4A77" w:rsidRPr="008B4A77" w:rsidRDefault="008B4A77" w:rsidP="008B4A77"/>
          <w:p w14:paraId="790371C0" w14:textId="0CCBE0E1" w:rsidR="004142CD" w:rsidRDefault="004142CD" w:rsidP="00036450"/>
          <w:p w14:paraId="047ECC0B" w14:textId="4609FC7B" w:rsidR="008B4A77" w:rsidRDefault="008B4A77" w:rsidP="00036450">
            <w:r>
              <w:t xml:space="preserve"> LABORAL EXPERIENCE</w:t>
            </w:r>
          </w:p>
          <w:p w14:paraId="0827E3D0" w14:textId="77777777" w:rsidR="008B4A77" w:rsidRPr="0059649E" w:rsidRDefault="008B4A77" w:rsidP="00036450"/>
          <w:p w14:paraId="6E9F1972" w14:textId="6962FB61" w:rsidR="00036450" w:rsidRPr="0059649E" w:rsidRDefault="005614FF" w:rsidP="00036450">
            <w:r>
              <w:t xml:space="preserve">I </w:t>
            </w:r>
            <w:proofErr w:type="spellStart"/>
            <w:r>
              <w:t>have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a </w:t>
            </w:r>
            <w:proofErr w:type="spellStart"/>
            <w:r>
              <w:t>janitor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most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my</w:t>
            </w:r>
            <w:proofErr w:type="spellEnd"/>
            <w:r>
              <w:t xml:space="preserve"> </w:t>
            </w:r>
            <w:proofErr w:type="spellStart"/>
            <w:r>
              <w:t>jobs</w:t>
            </w:r>
            <w:proofErr w:type="spellEnd"/>
            <w:r>
              <w:t xml:space="preserve"> </w:t>
            </w:r>
            <w:proofErr w:type="spellStart"/>
            <w:r>
              <w:t>because</w:t>
            </w:r>
            <w:proofErr w:type="spellEnd"/>
            <w:r>
              <w:t xml:space="preserve"> i </w:t>
            </w:r>
            <w:proofErr w:type="spellStart"/>
            <w:r>
              <w:t>like</w:t>
            </w:r>
            <w:proofErr w:type="spellEnd"/>
            <w:r>
              <w:t xml:space="preserve"> </w:t>
            </w:r>
            <w:proofErr w:type="spellStart"/>
            <w:r>
              <w:t>it</w:t>
            </w:r>
            <w:proofErr w:type="spellEnd"/>
            <w:r>
              <w:t xml:space="preserve">, and i </w:t>
            </w:r>
            <w:proofErr w:type="spellStart"/>
            <w:r>
              <w:t>know</w:t>
            </w:r>
            <w:proofErr w:type="spellEnd"/>
            <w:r>
              <w:t xml:space="preserve"> </w:t>
            </w:r>
            <w:proofErr w:type="spellStart"/>
            <w:r>
              <w:t>it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very</w:t>
            </w:r>
            <w:proofErr w:type="spellEnd"/>
            <w:r>
              <w:t xml:space="preserve"> </w:t>
            </w:r>
            <w:proofErr w:type="spellStart"/>
            <w:r>
              <w:t>important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mind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people</w:t>
            </w:r>
            <w:proofErr w:type="spellEnd"/>
            <w:r>
              <w:t xml:space="preserve"> </w:t>
            </w:r>
            <w:proofErr w:type="spellStart"/>
            <w:r>
              <w:t>consciously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unconciously</w:t>
            </w:r>
            <w:proofErr w:type="spellEnd"/>
            <w:r>
              <w:t xml:space="preserve">. </w:t>
            </w:r>
            <w:proofErr w:type="spellStart"/>
            <w:r>
              <w:t>If</w:t>
            </w:r>
            <w:proofErr w:type="spellEnd"/>
            <w:r>
              <w:t xml:space="preserve">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have</w:t>
            </w:r>
            <w:proofErr w:type="spellEnd"/>
            <w:r>
              <w:t xml:space="preserve"> a </w:t>
            </w:r>
            <w:proofErr w:type="spellStart"/>
            <w:r>
              <w:t>clean</w:t>
            </w:r>
            <w:proofErr w:type="spellEnd"/>
            <w:r>
              <w:t xml:space="preserve"> </w:t>
            </w:r>
            <w:proofErr w:type="spellStart"/>
            <w:r>
              <w:t>a</w:t>
            </w:r>
            <w:r>
              <w:t>rea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conforta</w:t>
            </w:r>
            <w:r>
              <w:t>b</w:t>
            </w:r>
            <w:r>
              <w:t>ble</w:t>
            </w:r>
            <w:proofErr w:type="spellEnd"/>
            <w:r>
              <w:t xml:space="preserve"> </w:t>
            </w:r>
            <w:proofErr w:type="spellStart"/>
            <w:r>
              <w:t>sounds</w:t>
            </w:r>
            <w:proofErr w:type="spellEnd"/>
            <w:r>
              <w:t xml:space="preserve"> and a </w:t>
            </w:r>
            <w:proofErr w:type="spellStart"/>
            <w:r>
              <w:t>pleasant</w:t>
            </w:r>
            <w:proofErr w:type="spellEnd"/>
            <w:r>
              <w:t xml:space="preserve"> </w:t>
            </w:r>
            <w:proofErr w:type="spellStart"/>
            <w:r>
              <w:t>scent</w:t>
            </w:r>
            <w:proofErr w:type="spellEnd"/>
            <w:r>
              <w:t xml:space="preserve"> </w:t>
            </w:r>
            <w:proofErr w:type="spellStart"/>
            <w:r>
              <w:t>you</w:t>
            </w:r>
            <w:proofErr w:type="spellEnd"/>
            <w:r>
              <w:t xml:space="preserve"> are </w:t>
            </w:r>
            <w:proofErr w:type="spellStart"/>
            <w:r>
              <w:t>going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feel</w:t>
            </w:r>
            <w:proofErr w:type="spellEnd"/>
            <w:r>
              <w:t xml:space="preserve"> </w:t>
            </w:r>
            <w:proofErr w:type="spellStart"/>
            <w:r>
              <w:t>relaxing</w:t>
            </w:r>
            <w:proofErr w:type="spellEnd"/>
            <w:r>
              <w:t xml:space="preserve">, positive and </w:t>
            </w:r>
            <w:proofErr w:type="spellStart"/>
            <w:r>
              <w:t>happier</w:t>
            </w:r>
            <w:proofErr w:type="spellEnd"/>
            <w:r>
              <w:t xml:space="preserve"> </w:t>
            </w:r>
            <w:proofErr w:type="spellStart"/>
            <w:r>
              <w:t>tha</w:t>
            </w:r>
            <w:r>
              <w:t>n</w:t>
            </w:r>
            <w:proofErr w:type="spellEnd"/>
            <w:r>
              <w:t xml:space="preserve"> </w:t>
            </w:r>
            <w:proofErr w:type="spellStart"/>
            <w:r>
              <w:t>you</w:t>
            </w:r>
            <w:proofErr w:type="spellEnd"/>
            <w:r>
              <w:t xml:space="preserve"> are in a </w:t>
            </w:r>
            <w:proofErr w:type="spellStart"/>
            <w:r>
              <w:t>dirty</w:t>
            </w:r>
            <w:proofErr w:type="spellEnd"/>
            <w:r>
              <w:t xml:space="preserve"> place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noise</w:t>
            </w:r>
            <w:proofErr w:type="spellEnd"/>
            <w:r>
              <w:t xml:space="preserve"> and </w:t>
            </w:r>
            <w:proofErr w:type="spellStart"/>
            <w:r>
              <w:t>stinky</w:t>
            </w:r>
            <w:proofErr w:type="spellEnd"/>
            <w:r>
              <w:t xml:space="preserve"> </w:t>
            </w:r>
            <w:proofErr w:type="spellStart"/>
            <w:r>
              <w:t>smell</w:t>
            </w:r>
            <w:proofErr w:type="spellEnd"/>
          </w:p>
          <w:p w14:paraId="68A00E84" w14:textId="77777777" w:rsidR="004D3011" w:rsidRPr="0059649E" w:rsidRDefault="004D3011" w:rsidP="00036450"/>
          <w:p w14:paraId="5F59D191" w14:textId="587304F4" w:rsidR="004D3011" w:rsidRPr="0059649E" w:rsidRDefault="005614FF" w:rsidP="00B359E4">
            <w:pPr>
              <w:pStyle w:val="Ttulo4"/>
              <w:rPr>
                <w:bCs/>
              </w:rPr>
            </w:pPr>
            <w:r>
              <w:t>ATR Sumitomo</w:t>
            </w:r>
            <w:r w:rsidR="002D3CA3" w:rsidRPr="0059649E">
              <w:rPr>
                <w:lang w:bidi="es-ES"/>
              </w:rPr>
              <w:t xml:space="preserve"> </w:t>
            </w:r>
          </w:p>
          <w:p w14:paraId="360A04A6" w14:textId="59249A93" w:rsidR="004D3011" w:rsidRPr="0059649E" w:rsidRDefault="005614FF" w:rsidP="004D3011">
            <w:r>
              <w:t xml:space="preserve"> </w:t>
            </w:r>
          </w:p>
          <w:p w14:paraId="39613051" w14:textId="77777777" w:rsidR="004D3011" w:rsidRPr="0059649E" w:rsidRDefault="004D3011" w:rsidP="00036450"/>
          <w:p w14:paraId="60876F5C" w14:textId="490AF3D7" w:rsidR="004D3011" w:rsidRPr="0059649E" w:rsidRDefault="005614FF" w:rsidP="00B359E4">
            <w:pPr>
              <w:pStyle w:val="Ttulo4"/>
              <w:rPr>
                <w:bCs/>
              </w:rPr>
            </w:pPr>
            <w:proofErr w:type="spellStart"/>
            <w:r>
              <w:t>Sukarne</w:t>
            </w:r>
            <w:proofErr w:type="spellEnd"/>
            <w:r>
              <w:t xml:space="preserve"> </w:t>
            </w:r>
            <w:r w:rsidR="002D3CA3" w:rsidRPr="0059649E">
              <w:rPr>
                <w:lang w:bidi="es-ES"/>
              </w:rPr>
              <w:t xml:space="preserve"> </w:t>
            </w:r>
          </w:p>
          <w:p w14:paraId="4FF26D8B" w14:textId="0BF10F27" w:rsidR="00036450" w:rsidRPr="0059649E" w:rsidRDefault="00036450" w:rsidP="00036450">
            <w:pPr>
              <w:pStyle w:val="Ttulo2"/>
            </w:pPr>
          </w:p>
          <w:p w14:paraId="22615E57" w14:textId="39DF1280" w:rsidR="00036450" w:rsidRPr="0059649E" w:rsidRDefault="00036450" w:rsidP="004D3011">
            <w:pPr>
              <w:rPr>
                <w:color w:val="FFFFFF" w:themeColor="background1"/>
              </w:rPr>
            </w:pPr>
          </w:p>
        </w:tc>
      </w:tr>
    </w:tbl>
    <w:p w14:paraId="4B7B09D5" w14:textId="70CAC56F" w:rsidR="0043117B" w:rsidRDefault="008B4A77" w:rsidP="000C45FF">
      <w:pPr>
        <w:tabs>
          <w:tab w:val="left" w:pos="990"/>
        </w:tabs>
      </w:pPr>
      <w:r>
        <w:t xml:space="preserve">I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tired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confor</w:t>
      </w:r>
      <w:proofErr w:type="spellEnd"/>
      <w:r>
        <w:t>-</w:t>
      </w:r>
    </w:p>
    <w:p w14:paraId="2E0516E8" w14:textId="4135D516" w:rsidR="008B4A77" w:rsidRPr="0059649E" w:rsidRDefault="008B4A77" w:rsidP="000C45FF">
      <w:pPr>
        <w:tabs>
          <w:tab w:val="left" w:pos="990"/>
        </w:tabs>
      </w:pPr>
      <w:r>
        <w:t xml:space="preserve">table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rest</w:t>
      </w:r>
      <w:proofErr w:type="spellEnd"/>
      <w:r>
        <w:t xml:space="preserve"> </w:t>
      </w:r>
    </w:p>
    <w:sectPr w:rsidR="008B4A77" w:rsidRPr="0059649E" w:rsidSect="0059649E">
      <w:headerReference w:type="default" r:id="rId13"/>
      <w:pgSz w:w="11906" w:h="16838" w:code="9"/>
      <w:pgMar w:top="1296" w:right="576" w:bottom="72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787C4" w14:textId="77777777" w:rsidR="00565395" w:rsidRDefault="00565395" w:rsidP="000C45FF">
      <w:r>
        <w:separator/>
      </w:r>
    </w:p>
  </w:endnote>
  <w:endnote w:type="continuationSeparator" w:id="0">
    <w:p w14:paraId="74D56389" w14:textId="77777777" w:rsidR="00565395" w:rsidRDefault="0056539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23396" w14:textId="77777777" w:rsidR="00565395" w:rsidRDefault="00565395" w:rsidP="000C45FF">
      <w:r>
        <w:separator/>
      </w:r>
    </w:p>
  </w:footnote>
  <w:footnote w:type="continuationSeparator" w:id="0">
    <w:p w14:paraId="1F12B4D5" w14:textId="77777777" w:rsidR="00565395" w:rsidRDefault="00565395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FC5D4" w14:textId="77777777" w:rsidR="000C45FF" w:rsidRPr="0059649E" w:rsidRDefault="000C45FF">
    <w:pPr>
      <w:pStyle w:val="Encabezado"/>
    </w:pPr>
    <w:r w:rsidRPr="0059649E"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542D4386" wp14:editId="67844BA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1" name="Gráfico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4FF"/>
    <w:rsid w:val="00036450"/>
    <w:rsid w:val="00075675"/>
    <w:rsid w:val="00094499"/>
    <w:rsid w:val="000C45FF"/>
    <w:rsid w:val="000E3FD1"/>
    <w:rsid w:val="00112054"/>
    <w:rsid w:val="001424E5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59EC"/>
    <w:rsid w:val="00256CF7"/>
    <w:rsid w:val="00281FD5"/>
    <w:rsid w:val="002D3CA3"/>
    <w:rsid w:val="0030481B"/>
    <w:rsid w:val="003156FC"/>
    <w:rsid w:val="003254B5"/>
    <w:rsid w:val="0037121F"/>
    <w:rsid w:val="003A6B7D"/>
    <w:rsid w:val="003B06CA"/>
    <w:rsid w:val="004071FC"/>
    <w:rsid w:val="004142CD"/>
    <w:rsid w:val="00445947"/>
    <w:rsid w:val="004561E8"/>
    <w:rsid w:val="004813B3"/>
    <w:rsid w:val="00496591"/>
    <w:rsid w:val="004C63E4"/>
    <w:rsid w:val="004D3011"/>
    <w:rsid w:val="005262AC"/>
    <w:rsid w:val="005614FF"/>
    <w:rsid w:val="00565395"/>
    <w:rsid w:val="0059649E"/>
    <w:rsid w:val="005E39D5"/>
    <w:rsid w:val="00600670"/>
    <w:rsid w:val="0062123A"/>
    <w:rsid w:val="00646E75"/>
    <w:rsid w:val="006771D0"/>
    <w:rsid w:val="00691FCC"/>
    <w:rsid w:val="00715FCB"/>
    <w:rsid w:val="00743101"/>
    <w:rsid w:val="007775E1"/>
    <w:rsid w:val="007867A0"/>
    <w:rsid w:val="007927F5"/>
    <w:rsid w:val="007A731D"/>
    <w:rsid w:val="00802CA0"/>
    <w:rsid w:val="008B4A77"/>
    <w:rsid w:val="009260CD"/>
    <w:rsid w:val="00952C25"/>
    <w:rsid w:val="009A09AC"/>
    <w:rsid w:val="00A2118D"/>
    <w:rsid w:val="00AD76E2"/>
    <w:rsid w:val="00B20152"/>
    <w:rsid w:val="00B359E4"/>
    <w:rsid w:val="00B57D98"/>
    <w:rsid w:val="00B70850"/>
    <w:rsid w:val="00C066B6"/>
    <w:rsid w:val="00C37BA1"/>
    <w:rsid w:val="00C4674C"/>
    <w:rsid w:val="00C506CF"/>
    <w:rsid w:val="00C72BED"/>
    <w:rsid w:val="00C9578B"/>
    <w:rsid w:val="00CB0055"/>
    <w:rsid w:val="00CC0C6D"/>
    <w:rsid w:val="00D04BFE"/>
    <w:rsid w:val="00D2522B"/>
    <w:rsid w:val="00D422DE"/>
    <w:rsid w:val="00D5459D"/>
    <w:rsid w:val="00DA1F4D"/>
    <w:rsid w:val="00DD172A"/>
    <w:rsid w:val="00E25A26"/>
    <w:rsid w:val="00E4381A"/>
    <w:rsid w:val="00E55D74"/>
    <w:rsid w:val="00EE4C8D"/>
    <w:rsid w:val="00F60274"/>
    <w:rsid w:val="00F77FB9"/>
    <w:rsid w:val="00F94526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056B7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C8D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E4C8D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gue\AppData\Local\Microsoft\Office\16.0\DTS\es-ES%7b5D071A01-E9A2-446C-B371-16CAC0C37147%7d\%7b7FA6A804-501C-4E4E-9E83-C220825BBEBB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D9574F713040628581C531B8612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6EA72-0FA3-4E9A-BE16-FD660547C85C}"/>
      </w:docPartPr>
      <w:docPartBody>
        <w:p w:rsidR="00000000" w:rsidRDefault="00961E20">
          <w:pPr>
            <w:pStyle w:val="0BD9574F713040628581C531B8612902"/>
          </w:pPr>
          <w:r w:rsidRPr="0059649E">
            <w:rPr>
              <w:lang w:bidi="es-ES"/>
            </w:rPr>
            <w:t>Contacto</w:t>
          </w:r>
        </w:p>
      </w:docPartBody>
    </w:docPart>
    <w:docPart>
      <w:docPartPr>
        <w:name w:val="E159B3A8EA754BE887CA719E22B07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D455F-6A23-4517-A2E1-133F5581B8AB}"/>
      </w:docPartPr>
      <w:docPartBody>
        <w:p w:rsidR="00000000" w:rsidRDefault="00961E20">
          <w:pPr>
            <w:pStyle w:val="E159B3A8EA754BE887CA719E22B07ACB"/>
          </w:pPr>
          <w:r w:rsidRPr="0059649E">
            <w:rPr>
              <w:lang w:bidi="es-ES"/>
            </w:rPr>
            <w:t>SITIO WEB:</w:t>
          </w:r>
        </w:p>
      </w:docPartBody>
    </w:docPart>
    <w:docPart>
      <w:docPartPr>
        <w:name w:val="131D032C3A9D45FCB71DC3D0AA675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4BA6A-ADD6-4ADC-BE08-CFB7AFBCD565}"/>
      </w:docPartPr>
      <w:docPartBody>
        <w:p w:rsidR="00000000" w:rsidRDefault="00961E20">
          <w:pPr>
            <w:pStyle w:val="131D032C3A9D45FCB71DC3D0AA6755E1"/>
          </w:pPr>
          <w:r w:rsidRPr="0059649E">
            <w:rPr>
              <w:lang w:bidi="es-ES"/>
            </w:rPr>
            <w:t>CORREO ELECTRÓNICO: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E20"/>
    <w:rsid w:val="00961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="Century Gothic" w:eastAsiaTheme="majorEastAsia" w:hAnsi="Century Gothic" w:cstheme="majorBidi"/>
      <w:b/>
      <w:bCs/>
      <w:caps/>
      <w:szCs w:val="26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1BC9C23A5C140208DF9C7815455DC16">
    <w:name w:val="F1BC9C23A5C140208DF9C7815455DC16"/>
  </w:style>
  <w:style w:type="paragraph" w:customStyle="1" w:styleId="E234264BB1B54C8C9D7415A684796B46">
    <w:name w:val="E234264BB1B54C8C9D7415A684796B46"/>
  </w:style>
  <w:style w:type="paragraph" w:customStyle="1" w:styleId="279C6430E9A749FEBA757FC36D99F798">
    <w:name w:val="279C6430E9A749FEBA757FC36D99F798"/>
  </w:style>
  <w:style w:type="paragraph" w:customStyle="1" w:styleId="A2C273F47B8048C6AE93204D0C53391E">
    <w:name w:val="A2C273F47B8048C6AE93204D0C53391E"/>
  </w:style>
  <w:style w:type="paragraph" w:customStyle="1" w:styleId="0BD9574F713040628581C531B8612902">
    <w:name w:val="0BD9574F713040628581C531B8612902"/>
  </w:style>
  <w:style w:type="paragraph" w:customStyle="1" w:styleId="73A857E72DBC450DB58D33D3525154E8">
    <w:name w:val="73A857E72DBC450DB58D33D3525154E8"/>
  </w:style>
  <w:style w:type="paragraph" w:customStyle="1" w:styleId="094830D3C15B4E0FAF4E3D3E3B36129F">
    <w:name w:val="094830D3C15B4E0FAF4E3D3E3B36129F"/>
  </w:style>
  <w:style w:type="paragraph" w:customStyle="1" w:styleId="E159B3A8EA754BE887CA719E22B07ACB">
    <w:name w:val="E159B3A8EA754BE887CA719E22B07ACB"/>
  </w:style>
  <w:style w:type="paragraph" w:customStyle="1" w:styleId="813DA441A02D41C6A52164B7DE4A718A">
    <w:name w:val="813DA441A02D41C6A52164B7DE4A718A"/>
  </w:style>
  <w:style w:type="paragraph" w:customStyle="1" w:styleId="131D032C3A9D45FCB71DC3D0AA6755E1">
    <w:name w:val="131D032C3A9D45FCB71DC3D0AA6755E1"/>
  </w:style>
  <w:style w:type="character" w:styleId="Hipervnculo">
    <w:name w:val="Hyperlink"/>
    <w:basedOn w:val="Fuentedeprrafopredeter"/>
    <w:uiPriority w:val="99"/>
    <w:unhideWhenUsed/>
    <w:rPr>
      <w:rFonts w:ascii="Century Gothic" w:hAnsi="Century Gothic"/>
      <w:color w:val="C45911" w:themeColor="accent2" w:themeShade="BF"/>
      <w:u w:val="single"/>
    </w:rPr>
  </w:style>
  <w:style w:type="paragraph" w:customStyle="1" w:styleId="27FF5528864C4DE79B9BD9004D2D8877">
    <w:name w:val="27FF5528864C4DE79B9BD9004D2D8877"/>
  </w:style>
  <w:style w:type="paragraph" w:customStyle="1" w:styleId="FA7F115AA1B04C97AE027E345A7CD36B">
    <w:name w:val="FA7F115AA1B04C97AE027E345A7CD36B"/>
  </w:style>
  <w:style w:type="paragraph" w:customStyle="1" w:styleId="1424CDD5323141399FB34B9C445CC06D">
    <w:name w:val="1424CDD5323141399FB34B9C445CC06D"/>
  </w:style>
  <w:style w:type="paragraph" w:customStyle="1" w:styleId="2413F64FD47B4514B1FE5FDD1EF5E551">
    <w:name w:val="2413F64FD47B4514B1FE5FDD1EF5E551"/>
  </w:style>
  <w:style w:type="paragraph" w:customStyle="1" w:styleId="B7364F2B57124160B515D318A5535976">
    <w:name w:val="B7364F2B57124160B515D318A5535976"/>
  </w:style>
  <w:style w:type="paragraph" w:customStyle="1" w:styleId="765EF41630944378B1BA9E81DC5D6F46">
    <w:name w:val="765EF41630944378B1BA9E81DC5D6F46"/>
  </w:style>
  <w:style w:type="paragraph" w:customStyle="1" w:styleId="25660EFF62624ED7BAB540D2C0E23B5E">
    <w:name w:val="25660EFF62624ED7BAB540D2C0E23B5E"/>
  </w:style>
  <w:style w:type="paragraph" w:customStyle="1" w:styleId="DE6C4700722E4FA1BEA093509CA13080">
    <w:name w:val="DE6C4700722E4FA1BEA093509CA13080"/>
  </w:style>
  <w:style w:type="paragraph" w:customStyle="1" w:styleId="28D87916773E4FD39AD725F9CFF6914E">
    <w:name w:val="28D87916773E4FD39AD725F9CFF6914E"/>
  </w:style>
  <w:style w:type="paragraph" w:customStyle="1" w:styleId="305EEB25F6F94A71B2F23B6A443F5526">
    <w:name w:val="305EEB25F6F94A71B2F23B6A443F5526"/>
  </w:style>
  <w:style w:type="paragraph" w:customStyle="1" w:styleId="58A37D77CD004865B610D3D960ED9C96">
    <w:name w:val="58A37D77CD004865B610D3D960ED9C96"/>
  </w:style>
  <w:style w:type="paragraph" w:customStyle="1" w:styleId="127758CDBFBD44F39D1789385077B76E">
    <w:name w:val="127758CDBFBD44F39D1789385077B76E"/>
  </w:style>
  <w:style w:type="paragraph" w:customStyle="1" w:styleId="366A2C0770AB4588949DC009A31FA3D0">
    <w:name w:val="366A2C0770AB4588949DC009A31FA3D0"/>
  </w:style>
  <w:style w:type="paragraph" w:customStyle="1" w:styleId="0F6FCFB944934C88B76FC313BC63170D">
    <w:name w:val="0F6FCFB944934C88B76FC313BC63170D"/>
  </w:style>
  <w:style w:type="paragraph" w:customStyle="1" w:styleId="5690AD78227D460FAC3527EFEF710193">
    <w:name w:val="5690AD78227D460FAC3527EFEF710193"/>
  </w:style>
  <w:style w:type="paragraph" w:customStyle="1" w:styleId="16DCC5745257474689F90C3EEBF4DA37">
    <w:name w:val="16DCC5745257474689F90C3EEBF4DA37"/>
  </w:style>
  <w:style w:type="paragraph" w:customStyle="1" w:styleId="D6D3FF52498C41B187697D1E1F151771">
    <w:name w:val="D6D3FF52498C41B187697D1E1F151771"/>
  </w:style>
  <w:style w:type="paragraph" w:customStyle="1" w:styleId="2D59909467164E5CBFE21B162CEDC268">
    <w:name w:val="2D59909467164E5CBFE21B162CEDC268"/>
  </w:style>
  <w:style w:type="paragraph" w:customStyle="1" w:styleId="2BD82DA0332A4C53945730524963C58B">
    <w:name w:val="2BD82DA0332A4C53945730524963C58B"/>
  </w:style>
  <w:style w:type="paragraph" w:customStyle="1" w:styleId="9FDFBAEF91CC49F48258888D756C9E1C">
    <w:name w:val="9FDFBAEF91CC49F48258888D756C9E1C"/>
  </w:style>
  <w:style w:type="paragraph" w:customStyle="1" w:styleId="2E557B0B25D74A889FACFA06EA4A404D">
    <w:name w:val="2E557B0B25D74A889FACFA06EA4A404D"/>
  </w:style>
  <w:style w:type="paragraph" w:customStyle="1" w:styleId="A39604D5502646C1922970AFFBF8E7D3">
    <w:name w:val="A39604D5502646C1922970AFFBF8E7D3"/>
  </w:style>
  <w:style w:type="paragraph" w:customStyle="1" w:styleId="CE256128F1B44A2391787272B7723B66">
    <w:name w:val="CE256128F1B44A2391787272B7723B66"/>
  </w:style>
  <w:style w:type="paragraph" w:customStyle="1" w:styleId="4578CCC5FD0E4B119D8AC14A684D09FA">
    <w:name w:val="4578CCC5FD0E4B119D8AC14A684D09FA"/>
  </w:style>
  <w:style w:type="paragraph" w:customStyle="1" w:styleId="FD9A401FD4CE4B8E8F68D620D56041E8">
    <w:name w:val="FD9A401FD4CE4B8E8F68D620D56041E8"/>
  </w:style>
  <w:style w:type="paragraph" w:customStyle="1" w:styleId="EEA6A019A1964755A81DD1BB928E8B79">
    <w:name w:val="EEA6A019A1964755A81DD1BB928E8B79"/>
  </w:style>
  <w:style w:type="paragraph" w:customStyle="1" w:styleId="9BC964EF9BD0461E9D108E0F903A8B66">
    <w:name w:val="9BC964EF9BD0461E9D108E0F903A8B66"/>
  </w:style>
  <w:style w:type="paragraph" w:customStyle="1" w:styleId="644556D68D0047EAB8A13759D213845D">
    <w:name w:val="644556D68D0047EAB8A13759D213845D"/>
  </w:style>
  <w:style w:type="paragraph" w:customStyle="1" w:styleId="0D70A577B0974D5987D68BCBBFAF2526">
    <w:name w:val="0D70A577B0974D5987D68BCBBFAF2526"/>
  </w:style>
  <w:style w:type="paragraph" w:customStyle="1" w:styleId="56C6D085723C4C60A89E8D1FE8982E0A">
    <w:name w:val="56C6D085723C4C60A89E8D1FE8982E0A"/>
  </w:style>
  <w:style w:type="paragraph" w:customStyle="1" w:styleId="F05CE7FE8C5345E1B5EE1E99643E1FC1">
    <w:name w:val="F05CE7FE8C5345E1B5EE1E99643E1FC1"/>
  </w:style>
  <w:style w:type="character" w:customStyle="1" w:styleId="Ttulo2Car">
    <w:name w:val="Título 2 Car"/>
    <w:basedOn w:val="Fuentedeprrafopredeter"/>
    <w:link w:val="Ttulo2"/>
    <w:uiPriority w:val="9"/>
    <w:rPr>
      <w:rFonts w:ascii="Century Gothic" w:eastAsiaTheme="majorEastAsia" w:hAnsi="Century Gothic" w:cstheme="majorBidi"/>
      <w:b/>
      <w:bCs/>
      <w:caps/>
      <w:szCs w:val="26"/>
      <w:lang w:val="es-ES" w:eastAsia="ja-JP"/>
    </w:rPr>
  </w:style>
  <w:style w:type="paragraph" w:customStyle="1" w:styleId="8847D22F57044D14A5AAE18DBAD4C21E">
    <w:name w:val="8847D22F57044D14A5AAE18DBAD4C2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A364FEC-05AD-4E9C-8133-DAA6FA569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{7FA6A804-501C-4E4E-9E83-C220825BBEBB}tf00546271_win32</Template>
  <TotalTime>0</TotalTime>
  <Pages>1</Pages>
  <Words>148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2021-04-17T19:04:00Z</dcterms:created>
  <dcterms:modified xsi:type="dcterms:W3CDTF">2021-04-17T19:43:00Z</dcterms:modified>
</cp:coreProperties>
</file>